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B5B" w:rsidRPr="00004B5B" w:rsidRDefault="00004B5B" w:rsidP="00004B5B">
      <w:pPr>
        <w:spacing w:after="0" w:line="240" w:lineRule="auto"/>
        <w:outlineLvl w:val="1"/>
        <w:rPr>
          <w:rFonts w:ascii="Open Sans" w:eastAsia="Times New Roman" w:hAnsi="Open Sans" w:cs="Times New Roman"/>
          <w:b/>
          <w:bCs/>
          <w:color w:val="3C3D48"/>
          <w:sz w:val="36"/>
          <w:szCs w:val="36"/>
          <w:lang w:eastAsia="nb-NO"/>
        </w:rPr>
      </w:pPr>
      <w:r w:rsidRPr="00004B5B">
        <w:rPr>
          <w:rFonts w:ascii="Open Sans" w:eastAsia="Times New Roman" w:hAnsi="Open Sans" w:cs="Times New Roman"/>
          <w:b/>
          <w:bCs/>
          <w:color w:val="3C3D48"/>
          <w:sz w:val="36"/>
          <w:szCs w:val="36"/>
          <w:lang w:eastAsia="nb-NO"/>
        </w:rPr>
        <w:t xml:space="preserve">Rutine for </w:t>
      </w:r>
      <w:r w:rsidR="00587E61">
        <w:rPr>
          <w:rFonts w:ascii="Open Sans" w:eastAsia="Times New Roman" w:hAnsi="Open Sans" w:cs="Times New Roman"/>
          <w:b/>
          <w:bCs/>
          <w:color w:val="3C3D48"/>
          <w:sz w:val="36"/>
          <w:szCs w:val="36"/>
          <w:lang w:eastAsia="nb-NO"/>
        </w:rPr>
        <w:t xml:space="preserve">kontroll av </w:t>
      </w:r>
      <w:r w:rsidRPr="00004B5B">
        <w:rPr>
          <w:rFonts w:ascii="Open Sans" w:eastAsia="Times New Roman" w:hAnsi="Open Sans" w:cs="Times New Roman"/>
          <w:b/>
          <w:bCs/>
          <w:color w:val="3C3D48"/>
          <w:sz w:val="36"/>
          <w:szCs w:val="36"/>
          <w:lang w:eastAsia="nb-NO"/>
        </w:rPr>
        <w:t>skanning</w:t>
      </w:r>
    </w:p>
    <w:p w:rsidR="00004B5B" w:rsidRPr="00587E61" w:rsidRDefault="00004B5B" w:rsidP="00004B5B">
      <w:pPr>
        <w:spacing w:after="105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</w:pPr>
      <w:r w:rsidRPr="00587E61"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  <w:t>Registrert papirpost skal skannast snarast råd etter registrering, som hovudregel den dagen posten vert registrert Public360.</w:t>
      </w:r>
    </w:p>
    <w:p w:rsidR="00004B5B" w:rsidRPr="00004B5B" w:rsidRDefault="00004B5B" w:rsidP="00004B5B">
      <w:pPr>
        <w:spacing w:after="105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004B5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Fremgangsmåte for bunkeskanning </w:t>
      </w:r>
      <w:proofErr w:type="spellStart"/>
      <w:r w:rsidRPr="00004B5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frå</w:t>
      </w:r>
      <w:proofErr w:type="spellEnd"/>
      <w:r w:rsidRPr="00004B5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leverandøren skal </w:t>
      </w:r>
      <w:proofErr w:type="spellStart"/>
      <w:r w:rsidRPr="00004B5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følgjast</w:t>
      </w:r>
      <w:proofErr w:type="spellEnd"/>
      <w:r w:rsidRPr="00004B5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. </w:t>
      </w:r>
      <w:proofErr w:type="spellStart"/>
      <w:r w:rsidRPr="00004B5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Arkivtenesta</w:t>
      </w:r>
      <w:proofErr w:type="spellEnd"/>
      <w:r w:rsidRPr="00004B5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registrerer den innkomne posten i arkivsystemet og kontrollerer </w:t>
      </w:r>
      <w:proofErr w:type="spellStart"/>
      <w:r w:rsidRPr="00004B5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følgjande</w:t>
      </w:r>
      <w:proofErr w:type="spellEnd"/>
      <w:r w:rsidRPr="00004B5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:</w:t>
      </w:r>
    </w:p>
    <w:p w:rsidR="00004B5B" w:rsidRPr="00004B5B" w:rsidRDefault="00004B5B" w:rsidP="00004B5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</w:pPr>
      <w:r w:rsidRPr="00004B5B"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  <w:t>at alle mottekne dokument er skanna og arkivert</w:t>
      </w:r>
    </w:p>
    <w:p w:rsidR="00004B5B" w:rsidRPr="00004B5B" w:rsidRDefault="00004B5B" w:rsidP="00004B5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proofErr w:type="gramStart"/>
      <w:r w:rsidRPr="00004B5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at</w:t>
      </w:r>
      <w:proofErr w:type="gramEnd"/>
      <w:r w:rsidRPr="00004B5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alle sider er komne med i kvart dokument</w:t>
      </w:r>
    </w:p>
    <w:p w:rsidR="00004B5B" w:rsidRPr="00004B5B" w:rsidRDefault="00004B5B" w:rsidP="00004B5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proofErr w:type="gramStart"/>
      <w:r w:rsidRPr="00004B5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at</w:t>
      </w:r>
      <w:proofErr w:type="gramEnd"/>
      <w:r w:rsidRPr="00004B5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skanninga har god kvalitet</w:t>
      </w:r>
    </w:p>
    <w:p w:rsidR="00004B5B" w:rsidRDefault="00004B5B" w:rsidP="00004B5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</w:pPr>
      <w:r w:rsidRPr="00004B5B"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  <w:t>at opplysningane i skanna dokument samsvarar med opplysningar i journalen</w:t>
      </w:r>
    </w:p>
    <w:p w:rsidR="00587E61" w:rsidRPr="00004B5B" w:rsidRDefault="00587E61" w:rsidP="00004B5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</w:pPr>
      <w:r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  <w:t xml:space="preserve">at </w:t>
      </w:r>
      <w:proofErr w:type="spellStart"/>
      <w:r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  <w:t>filtitler</w:t>
      </w:r>
      <w:proofErr w:type="spellEnd"/>
      <w:r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  <w:t xml:space="preserve"> er dekkande for i</w:t>
      </w:r>
      <w:bookmarkStart w:id="0" w:name="_GoBack"/>
      <w:bookmarkEnd w:id="0"/>
      <w:r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  <w:t>nnhald i fil</w:t>
      </w:r>
    </w:p>
    <w:p w:rsidR="00004B5B" w:rsidRDefault="00004B5B" w:rsidP="00004B5B">
      <w:pPr>
        <w:spacing w:after="105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</w:pPr>
      <w:r w:rsidRPr="00004B5B"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  <w:t xml:space="preserve">Når dokumenta er skanna, blir dei importert til rett </w:t>
      </w:r>
      <w:proofErr w:type="spellStart"/>
      <w:r w:rsidRPr="00004B5B"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  <w:t>saksnr</w:t>
      </w:r>
      <w:proofErr w:type="spellEnd"/>
      <w:r w:rsidRPr="00004B5B"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  <w:t xml:space="preserve">. i Public360 og får status J (journalført). Etter skanning blir dei lagt i </w:t>
      </w:r>
      <w:proofErr w:type="spellStart"/>
      <w:r w:rsidRPr="00004B5B"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  <w:t>daglegarkivet</w:t>
      </w:r>
      <w:proofErr w:type="spellEnd"/>
      <w:r w:rsidRPr="00004B5B"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  <w:t xml:space="preserve"> i daterte omslag merka "papirkopi" og oppbevart i 6 månader. Deretter blir dei makulerte.  Signerte avtaler/</w:t>
      </w:r>
      <w:proofErr w:type="spellStart"/>
      <w:r w:rsidRPr="00004B5B"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  <w:t>kontrakter</w:t>
      </w:r>
      <w:proofErr w:type="spellEnd"/>
      <w:r w:rsidRPr="00004B5B"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  <w:t xml:space="preserve"> skal skiljast frå etter skanning og leggjast i avtalearkiv i papirutgåva (original)</w:t>
      </w:r>
    </w:p>
    <w:p w:rsidR="00004B5B" w:rsidRPr="00004B5B" w:rsidRDefault="00004B5B" w:rsidP="00004B5B">
      <w:pPr>
        <w:spacing w:after="105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</w:pPr>
    </w:p>
    <w:p w:rsidR="00004B5B" w:rsidRPr="00004B5B" w:rsidRDefault="00004B5B" w:rsidP="00004B5B">
      <w:pPr>
        <w:spacing w:after="0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</w:pPr>
      <w:r w:rsidRPr="00004B5B"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  <w:t>[</w:t>
      </w:r>
      <w:hyperlink r:id="rId7" w:history="1">
        <w:r w:rsidRPr="00004B5B">
          <w:rPr>
            <w:rFonts w:ascii="Open Sans" w:eastAsia="Times New Roman" w:hAnsi="Open Sans" w:cs="Times New Roman"/>
            <w:color w:val="3C3D48"/>
            <w:sz w:val="21"/>
            <w:szCs w:val="21"/>
            <w:u w:val="single"/>
            <w:lang w:val="nn-NO" w:eastAsia="nb-NO"/>
          </w:rPr>
          <w:t>Instruks for skanning av papirpost i Public360.docx</w:t>
        </w:r>
      </w:hyperlink>
      <w:r w:rsidRPr="00004B5B">
        <w:rPr>
          <w:rFonts w:ascii="Open Sans" w:eastAsia="Times New Roman" w:hAnsi="Open Sans" w:cs="Times New Roman"/>
          <w:color w:val="3C3D48"/>
          <w:sz w:val="21"/>
          <w:szCs w:val="21"/>
          <w:lang w:val="nn-NO" w:eastAsia="nb-NO"/>
        </w:rPr>
        <w:t xml:space="preserve"> 450,99 kB] </w:t>
      </w:r>
    </w:p>
    <w:p w:rsidR="00151FC9" w:rsidRPr="00004B5B" w:rsidRDefault="00151FC9">
      <w:pPr>
        <w:rPr>
          <w:b/>
          <w:sz w:val="24"/>
          <w:szCs w:val="24"/>
          <w:lang w:val="nn-NO"/>
        </w:rPr>
      </w:pPr>
    </w:p>
    <w:p w:rsidR="00151FC9" w:rsidRPr="00004B5B" w:rsidRDefault="00151FC9">
      <w:pPr>
        <w:rPr>
          <w:b/>
          <w:sz w:val="24"/>
          <w:szCs w:val="24"/>
          <w:lang w:val="nn-NO"/>
        </w:rPr>
      </w:pPr>
    </w:p>
    <w:sectPr w:rsidR="00151FC9" w:rsidRPr="00004B5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FC9" w:rsidRDefault="00151FC9" w:rsidP="00151FC9">
      <w:pPr>
        <w:spacing w:after="0" w:line="240" w:lineRule="auto"/>
      </w:pPr>
      <w:r>
        <w:separator/>
      </w:r>
    </w:p>
  </w:endnote>
  <w:endnote w:type="continuationSeparator" w:id="0">
    <w:p w:rsidR="00151FC9" w:rsidRDefault="00151FC9" w:rsidP="00151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FC9" w:rsidRDefault="00151FC9" w:rsidP="00151FC9">
      <w:pPr>
        <w:spacing w:after="0" w:line="240" w:lineRule="auto"/>
      </w:pPr>
      <w:r>
        <w:separator/>
      </w:r>
    </w:p>
  </w:footnote>
  <w:footnote w:type="continuationSeparator" w:id="0">
    <w:p w:rsidR="00151FC9" w:rsidRDefault="00151FC9" w:rsidP="00151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FC9" w:rsidRDefault="00151FC9">
    <w:pPr>
      <w:pStyle w:val="Topptekst"/>
    </w:pPr>
    <w:r>
      <w:t xml:space="preserve">Arkivplan Voss kommune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31FFE"/>
    <w:multiLevelType w:val="multilevel"/>
    <w:tmpl w:val="316C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308"/>
    <w:rsid w:val="00004B5B"/>
    <w:rsid w:val="00023308"/>
    <w:rsid w:val="00151FC9"/>
    <w:rsid w:val="004E2BC4"/>
    <w:rsid w:val="0058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E66F8-F6A1-4E11-B542-A30C112C3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004B5B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151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51FC9"/>
  </w:style>
  <w:style w:type="paragraph" w:styleId="Bunntekst">
    <w:name w:val="footer"/>
    <w:basedOn w:val="Normal"/>
    <w:link w:val="BunntekstTegn"/>
    <w:uiPriority w:val="99"/>
    <w:unhideWhenUsed/>
    <w:rsid w:val="00151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51FC9"/>
  </w:style>
  <w:style w:type="character" w:customStyle="1" w:styleId="Overskrift2Tegn">
    <w:name w:val="Overskrift 2 Tegn"/>
    <w:basedOn w:val="Standardskriftforavsnitt"/>
    <w:link w:val="Overskrift2"/>
    <w:uiPriority w:val="9"/>
    <w:rsid w:val="00004B5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004B5B"/>
    <w:rPr>
      <w:color w:val="3C3D4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3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2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25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49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admin.voss.arkivplan.no/content/download/317870/3330898/file/Instruks%20for%20skanning%20av%20papirpost%20i%20Public360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8484846A</Template>
  <TotalTime>3</TotalTime>
  <Pages>1</Pages>
  <Words>177</Words>
  <Characters>940</Characters>
  <Application>Microsoft Office Word</Application>
  <DocSecurity>0</DocSecurity>
  <Lines>7</Lines>
  <Paragraphs>2</Paragraphs>
  <ScaleCrop>false</ScaleCrop>
  <Company>Voss kommune</Company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Jordal</dc:creator>
  <cp:keywords/>
  <dc:description/>
  <cp:lastModifiedBy>Kristin Jordal</cp:lastModifiedBy>
  <cp:revision>4</cp:revision>
  <dcterms:created xsi:type="dcterms:W3CDTF">2015-10-20T17:55:00Z</dcterms:created>
  <dcterms:modified xsi:type="dcterms:W3CDTF">2016-10-10T11:53:00Z</dcterms:modified>
</cp:coreProperties>
</file>