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E4" w:rsidRDefault="003E05E4">
      <w:pPr>
        <w:pStyle w:val="Heading1"/>
        <w:rPr>
          <w:sz w:val="40"/>
        </w:rPr>
      </w:pPr>
      <w:r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234pt;margin-top:-18pt;width:225pt;height:90pt;z-index:251641856">
            <v:textbox style="mso-next-textbox:#_x0000_s1026">
              <w:txbxContent>
                <w:p w:rsidR="003E05E4" w:rsidRDefault="003E05E4">
                  <w:pPr>
                    <w:pStyle w:val="Heading2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VALDRES VISER VEI</w:t>
                  </w:r>
                </w:p>
                <w:p w:rsidR="003E05E4" w:rsidRDefault="003E05E4">
                  <w:pPr>
                    <w:pStyle w:val="Heading4"/>
                  </w:pPr>
                  <w:r>
                    <w:t>”VVV”</w:t>
                  </w:r>
                </w:p>
                <w:p w:rsidR="003E05E4" w:rsidRDefault="003E05E4">
                  <w:pPr>
                    <w:jc w:val="center"/>
                  </w:pPr>
                  <w:r>
                    <w:t>Eier: Valdres kommunene</w:t>
                  </w:r>
                </w:p>
                <w:p w:rsidR="003E05E4" w:rsidRDefault="003E05E4">
                  <w:pPr>
                    <w:jc w:val="center"/>
                  </w:pPr>
                  <w:r>
                    <w:t>v/Rådmannsutvalget</w:t>
                  </w:r>
                </w:p>
                <w:p w:rsidR="003E05E4" w:rsidRDefault="003E05E4">
                  <w:pPr>
                    <w:jc w:val="center"/>
                  </w:pPr>
                </w:p>
              </w:txbxContent>
            </v:textbox>
          </v:shape>
        </w:pict>
      </w:r>
      <w:r>
        <w:rPr>
          <w:sz w:val="40"/>
        </w:rPr>
        <w:t>PROSJEKTET:</w:t>
      </w:r>
    </w:p>
    <w:p w:rsidR="003E05E4" w:rsidRDefault="003E05E4"/>
    <w:p w:rsidR="003E05E4" w:rsidRDefault="003E05E4"/>
    <w:p w:rsidR="003E05E4" w:rsidRDefault="003E05E4">
      <w:r>
        <w:t>Samarbeidspartnere:</w:t>
      </w:r>
    </w:p>
    <w:p w:rsidR="003E05E4" w:rsidRDefault="003E05E4">
      <w:pPr>
        <w:numPr>
          <w:ilvl w:val="0"/>
          <w:numId w:val="5"/>
        </w:numPr>
      </w:pPr>
      <w:r>
        <w:rPr>
          <w:noProof/>
        </w:rPr>
        <w:pict>
          <v:line id="_x0000_s1027" style="position:absolute;left:0;text-align:left;z-index:251652096" from="351pt,7.6pt" to="351pt,25.6pt"/>
        </w:pict>
      </w:r>
      <w:r>
        <w:t>DPS Gjøvik</w:t>
      </w:r>
    </w:p>
    <w:p w:rsidR="003E05E4" w:rsidRDefault="003E05E4">
      <w:pPr>
        <w:numPr>
          <w:ilvl w:val="0"/>
          <w:numId w:val="5"/>
        </w:numPr>
      </w:pPr>
      <w:r>
        <w:rPr>
          <w:noProof/>
        </w:rPr>
        <w:pict>
          <v:shape id="_x0000_s1028" type="#_x0000_t176" style="position:absolute;left:0;text-align:left;margin-left:270pt;margin-top:11.8pt;width:171pt;height:54pt;z-index:251642880">
            <v:textbox style="mso-next-textbox:#_x0000_s1028">
              <w:txbxContent>
                <w:p w:rsidR="003E05E4" w:rsidRDefault="003E05E4">
                  <w:pPr>
                    <w:pStyle w:val="Heading3"/>
                  </w:pPr>
                  <w:r>
                    <w:t>Styringsgruppe</w:t>
                  </w:r>
                </w:p>
                <w:p w:rsidR="003E05E4" w:rsidRDefault="003E05E4">
                  <w:pPr>
                    <w:jc w:val="center"/>
                  </w:pPr>
                  <w:r>
                    <w:t xml:space="preserve">Leder:     </w:t>
                  </w:r>
                  <w:r>
                    <w:tab/>
                  </w:r>
                  <w:r>
                    <w:tab/>
                  </w:r>
                </w:p>
                <w:p w:rsidR="003E05E4" w:rsidRDefault="003E05E4">
                  <w:pPr>
                    <w:jc w:val="center"/>
                  </w:pPr>
                  <w:r>
                    <w:t>Sekretær: Prosjektleder</w:t>
                  </w:r>
                </w:p>
              </w:txbxContent>
            </v:textbox>
          </v:shape>
        </w:pict>
      </w:r>
      <w:r>
        <w:t>Høgskolen i Gjøvik</w:t>
      </w:r>
    </w:p>
    <w:p w:rsidR="003E05E4" w:rsidRDefault="003E05E4">
      <w:pPr>
        <w:numPr>
          <w:ilvl w:val="0"/>
          <w:numId w:val="5"/>
        </w:numPr>
      </w:pPr>
      <w:r>
        <w:t>Folkehelseinstituttet</w:t>
      </w:r>
    </w:p>
    <w:p w:rsidR="003E05E4" w:rsidRDefault="003E05E4">
      <w:pPr>
        <w:numPr>
          <w:ilvl w:val="0"/>
          <w:numId w:val="5"/>
        </w:numPr>
      </w:pPr>
      <w:r>
        <w:t>Sosial og helsedirektoratet</w:t>
      </w:r>
    </w:p>
    <w:p w:rsidR="003E05E4" w:rsidRDefault="003E05E4">
      <w:pPr>
        <w:numPr>
          <w:ilvl w:val="0"/>
          <w:numId w:val="5"/>
        </w:numPr>
      </w:pPr>
      <w:r>
        <w:t>Universitetet Oslo, institutt for psykiatri</w:t>
      </w:r>
    </w:p>
    <w:p w:rsidR="003E05E4" w:rsidRDefault="003E05E4">
      <w:r>
        <w:rPr>
          <w:noProof/>
        </w:rPr>
        <w:pict>
          <v:line id="_x0000_s1029" style="position:absolute;z-index:251659264" from="351pt,10.6pt" to="351pt,28.6pt"/>
        </w:pict>
      </w:r>
      <w:r>
        <w:rPr>
          <w:noProof/>
        </w:rPr>
        <w:pict>
          <v:line id="_x0000_s1030" style="position:absolute;z-index:251656192" from="351pt,10.6pt" to="351pt,10.6pt"/>
        </w:pict>
      </w:r>
      <w:r>
        <w:rPr>
          <w:noProof/>
        </w:rPr>
        <w:pict>
          <v:line id="_x0000_s1031" style="position:absolute;z-index:251655168" from="351pt,1.6pt" to="351pt,1.6pt"/>
        </w:pict>
      </w:r>
      <w:r>
        <w:rPr>
          <w:noProof/>
        </w:rPr>
        <w:pict>
          <v:line id="_x0000_s1032" style="position:absolute;z-index:251654144" from="351pt,10.6pt" to="351pt,10.6pt"/>
        </w:pict>
      </w:r>
      <w:r>
        <w:rPr>
          <w:noProof/>
        </w:rPr>
        <w:pict>
          <v:line id="_x0000_s1033" style="position:absolute;z-index:251653120" from="351pt,1.6pt" to="351pt,1.6pt"/>
        </w:pict>
      </w:r>
    </w:p>
    <w:p w:rsidR="003E05E4" w:rsidRDefault="003E05E4"/>
    <w:p w:rsidR="003E05E4" w:rsidRDefault="003E05E4">
      <w:r>
        <w:rPr>
          <w:noProof/>
        </w:rPr>
        <w:pict>
          <v:shape id="_x0000_s1034" type="#_x0000_t176" style="position:absolute;margin-left:270pt;margin-top:1pt;width:171pt;height:1in;z-index:251643904">
            <v:textbox style="mso-next-textbox:#_x0000_s1034">
              <w:txbxContent>
                <w:p w:rsidR="003E05E4" w:rsidRDefault="003E05E4">
                  <w:pPr>
                    <w:jc w:val="center"/>
                  </w:pPr>
                  <w:r>
                    <w:rPr>
                      <w:b/>
                      <w:bCs/>
                    </w:rPr>
                    <w:t>Prosjektgruppe</w:t>
                  </w:r>
                </w:p>
                <w:p w:rsidR="003E05E4" w:rsidRDefault="003E05E4">
                  <w:pPr>
                    <w:jc w:val="center"/>
                  </w:pPr>
                  <w:r>
                    <w:t xml:space="preserve">Leder: Prosjektleder i </w:t>
                  </w:r>
                </w:p>
                <w:p w:rsidR="003E05E4" w:rsidRDefault="003E05E4">
                  <w:pPr>
                    <w:jc w:val="center"/>
                  </w:pPr>
                  <w:r>
                    <w:t>100% stilling</w:t>
                  </w:r>
                </w:p>
                <w:p w:rsidR="003E05E4" w:rsidRDefault="003E05E4">
                  <w:pPr>
                    <w:jc w:val="center"/>
                  </w:pPr>
                  <w:r>
                    <w:t>Sekretær i 20% stilling</w:t>
                  </w:r>
                </w:p>
              </w:txbxContent>
            </v:textbox>
          </v:shape>
        </w:pict>
      </w:r>
      <w:r>
        <w:tab/>
      </w:r>
      <w:r>
        <w:tab/>
      </w:r>
      <w:r>
        <w:tab/>
      </w:r>
      <w:r>
        <w:tab/>
      </w:r>
      <w:r>
        <w:tab/>
      </w:r>
    </w:p>
    <w:p w:rsidR="003E05E4" w:rsidRDefault="003E05E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05E4" w:rsidRDefault="003E05E4">
      <w:r>
        <w:rPr>
          <w:noProof/>
        </w:rPr>
        <w:pict>
          <v:shape id="_x0000_s1035" type="#_x0000_t176" style="position:absolute;margin-left:450pt;margin-top:9.4pt;width:94.8pt;height:54pt;z-index:251670528">
            <v:textbox style="mso-next-textbox:#_x0000_s1035">
              <w:txbxContent>
                <w:p w:rsidR="003E05E4" w:rsidRDefault="003E05E4" w:rsidP="00563A3E">
                  <w:pPr>
                    <w:pStyle w:val="BodyText"/>
                  </w:pPr>
                  <w:r>
                    <w:t>Forebyggings-</w:t>
                  </w:r>
                </w:p>
                <w:p w:rsidR="003E05E4" w:rsidRDefault="003E05E4" w:rsidP="00563A3E">
                  <w:pPr>
                    <w:pStyle w:val="BodyText"/>
                  </w:pPr>
                  <w:r>
                    <w:t>Prosjektet</w:t>
                  </w:r>
                </w:p>
                <w:p w:rsidR="003E05E4" w:rsidRDefault="003E05E4" w:rsidP="00563A3E">
                  <w:pPr>
                    <w:pStyle w:val="BodyText"/>
                  </w:pPr>
                  <w:r>
                    <w:t>Veileder</w:t>
                  </w:r>
                </w:p>
                <w:p w:rsidR="003E05E4" w:rsidRDefault="003E05E4" w:rsidP="00563A3E"/>
              </w:txbxContent>
            </v:textbox>
          </v:shape>
        </w:pict>
      </w:r>
      <w:r>
        <w:rPr>
          <w:noProof/>
        </w:rPr>
        <w:pict>
          <v:shape id="_x0000_s1036" type="#_x0000_t176" style="position:absolute;margin-left:117pt;margin-top:9.4pt;width:99pt;height:53.2pt;z-index:251673600">
            <v:textbox style="mso-next-textbox:#_x0000_s1036">
              <w:txbxContent>
                <w:p w:rsidR="003E05E4" w:rsidRDefault="003E05E4" w:rsidP="00150FE8">
                  <w:pPr>
                    <w:pStyle w:val="BodyText"/>
                  </w:pPr>
                  <w:r>
                    <w:t>Forsknings-</w:t>
                  </w:r>
                </w:p>
                <w:p w:rsidR="003E05E4" w:rsidRDefault="003E05E4" w:rsidP="00150FE8">
                  <w:pPr>
                    <w:pStyle w:val="BodyText"/>
                  </w:pPr>
                  <w:r>
                    <w:t>Prosjektet</w:t>
                  </w:r>
                </w:p>
                <w:p w:rsidR="003E05E4" w:rsidRDefault="003E05E4" w:rsidP="00150FE8">
                  <w:pPr>
                    <w:pStyle w:val="BodyText"/>
                  </w:pPr>
                  <w:r>
                    <w:t>Veileder</w:t>
                  </w:r>
                </w:p>
              </w:txbxContent>
            </v:textbox>
          </v:shape>
        </w:pict>
      </w:r>
    </w:p>
    <w:p w:rsidR="003E05E4" w:rsidRDefault="003E05E4">
      <w:r>
        <w:tab/>
      </w:r>
      <w:r>
        <w:tab/>
      </w:r>
      <w:r>
        <w:tab/>
      </w:r>
      <w:r>
        <w:tab/>
      </w:r>
      <w:r>
        <w:tab/>
      </w:r>
    </w:p>
    <w:p w:rsidR="003E05E4" w:rsidRDefault="003E05E4"/>
    <w:p w:rsidR="003E05E4" w:rsidRDefault="003E05E4">
      <w:r>
        <w:rPr>
          <w:noProof/>
        </w:rPr>
        <w:pict>
          <v:line id="_x0000_s1037" style="position:absolute;z-index:251657216" from="351pt,4pt" to="351pt,13pt"/>
        </w:pict>
      </w:r>
      <w:r>
        <w:rPr>
          <w:noProof/>
        </w:rPr>
        <w:pict>
          <v:line id="_x0000_s1038" style="position:absolute;z-index:251663360" from="45pt,13pt" to="45pt,40pt"/>
        </w:pict>
      </w:r>
      <w:r>
        <w:rPr>
          <w:noProof/>
        </w:rPr>
        <w:pict>
          <v:line id="_x0000_s1039" style="position:absolute;z-index:251664384" from="171pt,13pt" to="171pt,40pt"/>
        </w:pict>
      </w:r>
      <w:r>
        <w:rPr>
          <w:noProof/>
        </w:rPr>
        <w:pict>
          <v:line id="_x0000_s1040" style="position:absolute;z-index:251658240" from="45pt,13pt" to="351pt,13pt"/>
        </w:pict>
      </w:r>
      <w:r>
        <w:rPr>
          <w:noProof/>
        </w:rPr>
        <w:pict>
          <v:line id="_x0000_s1041" style="position:absolute;z-index:251661312" from="495pt,13pt" to="495pt,31pt"/>
        </w:pict>
      </w:r>
      <w:r>
        <w:rPr>
          <w:noProof/>
        </w:rPr>
        <w:pict>
          <v:line id="_x0000_s1042" style="position:absolute;z-index:251667456" from="351pt,13pt" to="495pt,13pt"/>
        </w:pict>
      </w:r>
    </w:p>
    <w:p w:rsidR="003E05E4" w:rsidRDefault="003E05E4"/>
    <w:p w:rsidR="003E05E4" w:rsidRDefault="003E05E4">
      <w:r>
        <w:rPr>
          <w:noProof/>
        </w:rPr>
        <w:pict>
          <v:line id="_x0000_s1043" style="position:absolute;z-index:251671552" from="423pt,3.4pt" to="423pt,21.4pt"/>
        </w:pict>
      </w:r>
      <w:r>
        <w:rPr>
          <w:noProof/>
        </w:rPr>
        <w:pict>
          <v:line id="_x0000_s1044" style="position:absolute;z-index:251672576" from="531pt,3.4pt" to="531pt,21.4pt"/>
        </w:pict>
      </w:r>
      <w:r>
        <w:rPr>
          <w:noProof/>
        </w:rPr>
        <w:pict>
          <v:line id="_x0000_s1045" style="position:absolute;z-index:251662336" from="9in,3.4pt" to="9in,21.4pt"/>
        </w:pict>
      </w:r>
      <w:r>
        <w:rPr>
          <w:noProof/>
        </w:rPr>
        <w:pict>
          <v:line id="_x0000_s1046" style="position:absolute;z-index:251668480" from="297pt,3.4pt" to="9in,3.4pt"/>
        </w:pict>
      </w:r>
      <w:r>
        <w:rPr>
          <w:noProof/>
        </w:rPr>
        <w:pict>
          <v:shape id="_x0000_s1047" type="#_x0000_t176" style="position:absolute;margin-left:126pt;margin-top:12.4pt;width:99pt;height:44.2pt;z-index:251645952">
            <v:textbox style="mso-next-textbox:#_x0000_s1047">
              <w:txbxContent>
                <w:p w:rsidR="003E05E4" w:rsidRDefault="003E05E4">
                  <w:pPr>
                    <w:pStyle w:val="BodyText"/>
                  </w:pPr>
                  <w:r>
                    <w:t>Forsknings-</w:t>
                  </w:r>
                </w:p>
                <w:p w:rsidR="003E05E4" w:rsidRDefault="003E05E4">
                  <w:pPr>
                    <w:pStyle w:val="BodyText"/>
                  </w:pPr>
                  <w:r>
                    <w:t>prosjekter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8" style="position:absolute;z-index:251660288" from="297pt,3.4pt" to="297pt,21.4pt"/>
        </w:pict>
      </w:r>
      <w:r>
        <w:rPr>
          <w:noProof/>
        </w:rPr>
        <w:pict>
          <v:shape id="_x0000_s1049" type="#_x0000_t176" style="position:absolute;margin-left:0;margin-top:12.4pt;width:90pt;height:50.2pt;z-index:251644928">
            <v:textbox style="mso-next-textbox:#_x0000_s1049">
              <w:txbxContent>
                <w:p w:rsidR="003E05E4" w:rsidRDefault="003E05E4">
                  <w:pPr>
                    <w:jc w:val="center"/>
                  </w:pPr>
                  <w:r>
                    <w:t>Valdres i nettverk</w:t>
                  </w:r>
                </w:p>
                <w:p w:rsidR="003E05E4" w:rsidRDefault="003E05E4">
                  <w:pPr>
                    <w:jc w:val="center"/>
                  </w:pPr>
                  <w:r>
                    <w:t>”VIN”</w:t>
                  </w:r>
                </w:p>
              </w:txbxContent>
            </v:textbox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05E4" w:rsidRDefault="003E05E4">
      <w:r>
        <w:rPr>
          <w:noProof/>
        </w:rPr>
        <w:pict>
          <v:shape id="_x0000_s1050" type="#_x0000_t176" style="position:absolute;margin-left:495pt;margin-top:7.6pt;width:81pt;height:44.8pt;z-index:251669504">
            <v:textbox style="mso-next-textbox:#_x0000_s1050">
              <w:txbxContent>
                <w:p w:rsidR="003E05E4" w:rsidRDefault="003E05E4" w:rsidP="00563A3E">
                  <w:pPr>
                    <w:pStyle w:val="BodyText"/>
                  </w:pPr>
                  <w:r>
                    <w:t>Evaluering</w:t>
                  </w:r>
                </w:p>
                <w:p w:rsidR="003E05E4" w:rsidRDefault="003E05E4" w:rsidP="00563A3E"/>
              </w:txbxContent>
            </v:textbox>
          </v:shape>
        </w:pict>
      </w:r>
      <w:r>
        <w:rPr>
          <w:noProof/>
        </w:rPr>
        <w:pict>
          <v:shape id="_x0000_s1051" type="#_x0000_t176" style="position:absolute;margin-left:580.2pt;margin-top:7.8pt;width:94.8pt;height:44.8pt;z-index:251649024">
            <v:textbox style="mso-next-textbox:#_x0000_s1051">
              <w:txbxContent>
                <w:p w:rsidR="003E05E4" w:rsidRDefault="003E05E4" w:rsidP="00FC18B9">
                  <w:pPr>
                    <w:pStyle w:val="BodyText"/>
                  </w:pPr>
                  <w:r>
                    <w:t>Opplysnings-</w:t>
                  </w:r>
                </w:p>
                <w:p w:rsidR="003E05E4" w:rsidRDefault="003E05E4" w:rsidP="00FC18B9">
                  <w:pPr>
                    <w:pStyle w:val="BodyText"/>
                  </w:pPr>
                  <w:r>
                    <w:t>arbeid</w:t>
                  </w:r>
                </w:p>
                <w:p w:rsidR="003E05E4" w:rsidRDefault="003E05E4"/>
              </w:txbxContent>
            </v:textbox>
          </v:shape>
        </w:pict>
      </w:r>
      <w:r>
        <w:rPr>
          <w:noProof/>
        </w:rPr>
        <w:pict>
          <v:shape id="_x0000_s1052" type="#_x0000_t176" style="position:absolute;margin-left:369pt;margin-top:7.6pt;width:117pt;height:44.2pt;z-index:251648000">
            <v:textbox style="mso-next-textbox:#_x0000_s1052">
              <w:txbxContent>
                <w:p w:rsidR="003E05E4" w:rsidRDefault="003E05E4" w:rsidP="00563A3E">
                  <w:pPr>
                    <w:jc w:val="center"/>
                  </w:pPr>
                  <w:r>
                    <w:t>Utdanning /</w:t>
                  </w:r>
                </w:p>
                <w:p w:rsidR="003E05E4" w:rsidRDefault="003E05E4" w:rsidP="00563A3E">
                  <w:pPr>
                    <w:jc w:val="center"/>
                  </w:pPr>
                  <w:r>
                    <w:t>Kunnskapsutvikling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176" style="position:absolute;margin-left:261pt;margin-top:7.6pt;width:103.2pt;height:44.8pt;z-index:251646976">
            <v:textbox style="mso-next-textbox:#_x0000_s1053">
              <w:txbxContent>
                <w:p w:rsidR="003E05E4" w:rsidRDefault="003E05E4" w:rsidP="00DB6217">
                  <w:pPr>
                    <w:jc w:val="center"/>
                  </w:pPr>
                  <w:r>
                    <w:t>Modellutprøving/</w:t>
                  </w:r>
                </w:p>
                <w:p w:rsidR="003E05E4" w:rsidRDefault="003E05E4" w:rsidP="00DB6217">
                  <w:pPr>
                    <w:jc w:val="center"/>
                  </w:pPr>
                  <w:r>
                    <w:t>Implementering</w:t>
                  </w:r>
                </w:p>
                <w:p w:rsidR="003E05E4" w:rsidRDefault="003E05E4" w:rsidP="00A4003E"/>
                <w:p w:rsidR="003E05E4" w:rsidRDefault="003E05E4"/>
              </w:txbxContent>
            </v:textbox>
          </v:shape>
        </w:pict>
      </w:r>
      <w:r>
        <w:rPr>
          <w:noProof/>
        </w:rPr>
        <w:pict>
          <v:line id="_x0000_s1054" style="position:absolute;z-index:251650048" from="99pt,12.8pt" to="117pt,12.8pt">
            <v:stroke endarrow="block"/>
          </v:line>
        </w:pict>
      </w:r>
    </w:p>
    <w:p w:rsidR="003E05E4" w:rsidRDefault="003E05E4">
      <w:r>
        <w:rPr>
          <w:noProof/>
        </w:rPr>
        <w:pict>
          <v:line id="_x0000_s1055" style="position:absolute;z-index:251665408" from="234pt,2.8pt" to="252pt,2.8pt">
            <v:stroke endarrow="block"/>
          </v:line>
        </w:pict>
      </w:r>
    </w:p>
    <w:p w:rsidR="003E05E4" w:rsidRDefault="003E05E4">
      <w:r>
        <w:rPr>
          <w:noProof/>
        </w:rPr>
        <w:pict>
          <v:line id="_x0000_s1056" style="position:absolute;flip:x;z-index:251666432" from="234pt,.65pt" to="252pt,.65pt">
            <v:stroke endarrow="block"/>
          </v:line>
        </w:pict>
      </w:r>
      <w:r>
        <w:rPr>
          <w:noProof/>
        </w:rPr>
        <w:pict>
          <v:line id="_x0000_s1057" style="position:absolute;flip:x;z-index:251651072" from="99pt,5.9pt" to="117pt,5.9pt">
            <v:stroke endarrow="block"/>
          </v:line>
        </w:pict>
      </w:r>
    </w:p>
    <w:p w:rsidR="003E05E4" w:rsidRDefault="003E05E4"/>
    <w:p w:rsidR="003E05E4" w:rsidRDefault="003E05E4"/>
    <w:p w:rsidR="003E05E4" w:rsidRDefault="003E05E4"/>
    <w:p w:rsidR="003E05E4" w:rsidRPr="00563A3E" w:rsidRDefault="003E05E4">
      <w:r>
        <w:t xml:space="preserve">VIN: et forsknings- og metodeutviklings- </w:t>
      </w:r>
      <w:r>
        <w:tab/>
      </w:r>
      <w:r w:rsidRPr="00563A3E">
        <w:t xml:space="preserve">   </w:t>
      </w:r>
      <w:r>
        <w:tab/>
      </w:r>
      <w:r w:rsidRPr="00563A3E">
        <w:t xml:space="preserve">Forskningsprosjektet  </w:t>
      </w:r>
      <w:r w:rsidRPr="00563A3E">
        <w:tab/>
      </w:r>
      <w:r w:rsidRPr="00563A3E">
        <w:tab/>
      </w:r>
      <w:r>
        <w:tab/>
        <w:t>Forebyggingsprosjektet</w:t>
      </w:r>
    </w:p>
    <w:p w:rsidR="003E05E4" w:rsidRDefault="003E05E4">
      <w:r>
        <w:t>prosjekt</w:t>
      </w:r>
      <w:r w:rsidRPr="00563A3E">
        <w:t xml:space="preserve"> finansiert av SHdir</w:t>
      </w:r>
      <w:r w:rsidRPr="00563A3E">
        <w:tab/>
        <w:t xml:space="preserve">    </w:t>
      </w:r>
      <w:r>
        <w:tab/>
      </w:r>
      <w:r>
        <w:tab/>
      </w:r>
      <w:r>
        <w:tab/>
      </w:r>
      <w:r w:rsidRPr="00563A3E">
        <w:t>søkes finansiert gjennom H&amp;R</w:t>
      </w:r>
      <w:r>
        <w:tab/>
      </w:r>
      <w:r>
        <w:tab/>
        <w:t>søkes finansiert gjennom H&amp;R</w:t>
      </w:r>
    </w:p>
    <w:p w:rsidR="003E05E4" w:rsidRDefault="003E05E4"/>
    <w:p w:rsidR="003E05E4" w:rsidRDefault="003E05E4"/>
    <w:p w:rsidR="003E05E4" w:rsidRDefault="003E05E4"/>
    <w:p w:rsidR="003E05E4" w:rsidRDefault="003E05E4"/>
    <w:p w:rsidR="003E05E4" w:rsidRDefault="003E05E4" w:rsidP="00FC18B9">
      <w:pPr>
        <w:jc w:val="center"/>
      </w:pPr>
    </w:p>
    <w:sectPr w:rsidR="003E05E4" w:rsidSect="003E05E4">
      <w:pgSz w:w="16838" w:h="11906" w:orient="landscape" w:code="9"/>
      <w:pgMar w:top="1418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D54A7"/>
    <w:multiLevelType w:val="hybridMultilevel"/>
    <w:tmpl w:val="8CECC00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315713"/>
    <w:multiLevelType w:val="hybridMultilevel"/>
    <w:tmpl w:val="8070CB72"/>
    <w:lvl w:ilvl="0" w:tplc="348EB63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C86FD3"/>
    <w:multiLevelType w:val="hybridMultilevel"/>
    <w:tmpl w:val="497C8F2E"/>
    <w:lvl w:ilvl="0" w:tplc="6F58F0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95360F"/>
    <w:multiLevelType w:val="hybridMultilevel"/>
    <w:tmpl w:val="0C10FF4C"/>
    <w:lvl w:ilvl="0" w:tplc="348EB63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5D3507E8"/>
    <w:multiLevelType w:val="hybridMultilevel"/>
    <w:tmpl w:val="1B4804A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7B54DCB"/>
    <w:multiLevelType w:val="hybridMultilevel"/>
    <w:tmpl w:val="8CECC002"/>
    <w:lvl w:ilvl="0" w:tplc="348EB63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FBD"/>
    <w:rsid w:val="00112FBD"/>
    <w:rsid w:val="00150FE8"/>
    <w:rsid w:val="00175919"/>
    <w:rsid w:val="00290573"/>
    <w:rsid w:val="003E05E4"/>
    <w:rsid w:val="00563A3E"/>
    <w:rsid w:val="006C6B47"/>
    <w:rsid w:val="00716C69"/>
    <w:rsid w:val="007F6A09"/>
    <w:rsid w:val="008F0231"/>
    <w:rsid w:val="00A120CD"/>
    <w:rsid w:val="00A4003E"/>
    <w:rsid w:val="00BB7A92"/>
    <w:rsid w:val="00D22ABE"/>
    <w:rsid w:val="00D63EBC"/>
    <w:rsid w:val="00DA005F"/>
    <w:rsid w:val="00DB6217"/>
    <w:rsid w:val="00EC76AE"/>
    <w:rsid w:val="00FC1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b/>
      <w:bCs/>
      <w:sz w:val="3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57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57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57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57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2657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67</Words>
  <Characters>360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PROSJEKT</dc:title>
  <dc:subject/>
  <dc:creator>Geir Fosheim</dc:creator>
  <cp:keywords/>
  <dc:description/>
  <cp:lastModifiedBy>etnilseper</cp:lastModifiedBy>
  <cp:revision>2</cp:revision>
  <dcterms:created xsi:type="dcterms:W3CDTF">2008-05-14T16:07:00Z</dcterms:created>
  <dcterms:modified xsi:type="dcterms:W3CDTF">2008-05-14T16:07:00Z</dcterms:modified>
</cp:coreProperties>
</file>